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A69" w:rsidRDefault="00FC6A69">
      <w:pPr>
        <w:spacing w:line="1" w:lineRule="exact"/>
      </w:pPr>
      <w:r>
        <w:rPr>
          <w:noProof/>
          <w:lang w:eastAsia="ru-RU"/>
        </w:rPr>
        <w:pict>
          <v:shape id="" o:spid="_x0000_s1026" style="position:absolute;margin-left:0;margin-top:0;width:841.9pt;height:595.3pt;z-index:-251700736;mso-position-horizontal-relative:page;mso-position-vertical-relative:page" coordsize="100000,100000" path="m,l100000,r,100000l,100000,,xnfe" fillcolor="black" strokecolor="#373435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27" style="position:absolute;margin-left:0;margin-top:528.35pt;width:841.9pt;height:46.75pt;z-index:-251699712;mso-position-horizontal-relative:page;mso-position-vertical-relative:page" coordsize="100000,100000" path="m,l100000,r,100000l,100000,,xnse" fillcolor="#234983" strokecolor="#373435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28" style="position:absolute;margin-left:735.8pt;margin-top:96.6pt;width:106.9pt;height:323.55pt;z-index:-251698688;mso-position-horizontal-relative:page;mso-position-vertical-relative:page" coordsize="" o:spt="100" adj="0,,0" path="" filled="f">
            <v:stroke joinstyle="round"/>
            <v:imagedata r:id="rId4" o:title="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segments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  <w10:wrap anchorx="page" anchory="page"/>
          </v:shape>
        </w:pict>
      </w:r>
      <w:r>
        <w:rPr>
          <w:noProof/>
          <w:lang w:eastAsia="ru-RU"/>
        </w:rPr>
        <w:pict>
          <v:shape id="" o:spid="_x0000_s1029" style="position:absolute;margin-left:-1.25pt;margin-top:97.5pt;width:125.65pt;height:309.65pt;z-index:-251696640;mso-position-horizontal-relative:page;mso-position-vertical-relative:page" coordsize="" o:spt="100" adj="0,,0" path="" filled="f">
            <v:stroke joinstyle="round"/>
            <v:imagedata r:id="rId5" o:title="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segments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  <w10:wrap anchorx="page" anchory="page"/>
          </v:shape>
        </w:pict>
      </w:r>
      <w:r>
        <w:rPr>
          <w:noProof/>
          <w:lang w:eastAsia="ru-RU"/>
        </w:rPr>
        <w:pict>
          <v:shape id="" o:spid="_x0000_s1030" style="position:absolute;margin-left:6.85pt;margin-top:159.25pt;width:122.45pt;height:345.2pt;z-index:-251695616;mso-position-horizontal-relative:page;mso-position-vertical-relative:page" coordsize="" o:spt="100" adj="0,,0" path="" filled="f">
            <v:stroke joinstyle="round"/>
            <v:imagedata r:id="rId6" o:title="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segments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  <w10:wrap anchorx="page" anchory="page"/>
          </v:shape>
        </w:pict>
      </w:r>
      <w:r>
        <w:rPr>
          <w:noProof/>
          <w:lang w:eastAsia="ru-RU"/>
        </w:rPr>
        <w:pict>
          <v:shape id="" o:spid="_x0000_s1031" style="position:absolute;margin-left:0;margin-top:23pt;width:841.9pt;height:32.05pt;z-index:-251694592;mso-position-horizontal-relative:page;mso-position-vertical-relative:page" coordsize="100000,100000" path="m,l100000,r,100000l,100000,,xnse" fillcolor="#234983" strokecolor="#373435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32" style="position:absolute;margin-left:204.4pt;margin-top:25.6pt;width:485.3pt;height:22.7pt;z-index:-251693568;mso-position-horizontal-relative:page;mso-position-vertical-relative:page" coordsize="100000,100000" o:spt="100" adj="0,,0" path="m,8977r,2993l561,11970r,83110l,95080r,2993l2152,98073r,-2993l1590,95080r,-35093l2205,59987v495,,1096,-1497,1437,-5985c4063,48560,4137,40536,4137,35231v,-6394,-74,-13194,-421,-18636c3388,11425,2880,8977,2112,8977l,8977xm1590,56995r,-45025l1991,11970v294,,615,,809,4081c2960,19452,2967,24210,2967,27613r,9657c2967,41896,2967,47202,2840,51009v-194,5576,-555,5986,-916,5986l1590,56995xm7331,90183v-73,1499,-153,3129,-240,3129c6917,93312,6930,89369,6930,86237r,-37268c6930,46658,6904,41760,6556,38903v-93,-818,-314,-2177,-802,-2177c5487,36726,5226,37406,4965,39309v-394,2993,-614,8027,-614,14013c4351,58490,4524,62571,4818,62571v308,,428,-4488,428,-8435c5246,51963,5199,50055,5139,48696v-60,-1360,-154,-2584,-154,-4352c4985,42440,5126,39447,5447,39447v267,,394,2040,454,3537c5988,45024,5995,47202,5995,48831r,15373c5587,64475,5219,65563,4885,67196v-307,1495,-802,5032,-802,16732c4083,90049,4230,93721,4364,95898v160,2607,381,4102,635,4102c5219,100000,5400,98911,5587,96849v167,-1769,287,-3673,408,-6666c6042,92222,6115,94670,6209,96303v113,2063,280,3697,481,3697c6844,100000,6977,99319,7098,97802v140,-1633,260,-4356,327,-5850l7331,90183xm5995,87465v-161,2990,-308,5576,-535,5576c5126,93041,5106,87190,5106,82974v,-3946,-7,-8842,220,-12241c5480,68420,5808,67061,5995,66923r,20542xm7753,56040v-7,-4623,40,-11696,167,-16322c8100,33054,8428,30196,8615,28837v508,-3673,875,-3809,1296,-8160c10065,19043,10586,12924,10553,r-114,c10419,1633,10379,2857,10292,3810v-127,1495,-287,1904,-615,2719c9236,7618,8742,9792,8307,17546,7619,29926,7572,48016,7572,56859v,3537,7,14280,147,22169c7940,91408,8494,100000,9109,100000v348,,729,-3016,1023,-8863c10406,85832,10620,77943,10620,67741v,-10067,-214,-17006,-428,-21493c9918,40536,9510,36726,9096,36726v-314,,-622,2583,-876,7073c7993,47882,7886,52234,7826,56040r-73,xm8608,55905v,-6394,27,-8978,54,-10337c8702,43529,8809,39447,9096,39447v261,,388,3264,441,6121c9564,46927,9591,49511,9591,55905r,25031c9591,87326,9564,89775,9537,91137v-53,2855,-180,6121,-441,6121c8809,97258,8702,93176,8662,91137v-27,-1362,-54,-3811,-54,-10201l8608,55905xm10914,68420v,5712,60,13194,381,20540c11622,96439,12063,100000,12431,100000v435,,862,-4511,1143,-11040c13748,84879,13955,77943,13955,68420v,-9657,-214,-16596,-388,-20674c13246,40263,12819,36726,12438,36726v-375,,-822,3537,-1143,11020c11068,53048,10914,59852,10914,68420xm11943,55905v,-6394,27,-8978,54,-10337c12037,43529,12144,39447,12431,39447v261,,388,3264,441,6121c12899,46927,12926,49511,12926,55905r,25031c12926,87326,12899,89775,12872,91137v-53,2855,-180,6121,-441,6121c12144,97258,12037,93176,11997,91137v-27,-1362,-54,-3811,-54,-10201l11943,55905xm14222,38630r-67,24214l14316,62844v33,-4900,93,-8433,160,-11291c14610,45978,14837,41351,15071,41351r154,l15225,95354r-328,l14897,98073r1591,l16488,95354r-327,l16161,41351r153,c16555,41351,16775,46658,16902,51553v80,3128,134,6121,167,11291l17230,62844r-67,-24214l14222,38630xm20699,90183v-74,1499,-154,3129,-241,3129c20284,93312,20298,89369,20298,86237r,-37268c20298,46658,20271,41760,19923,38903v-93,-818,-314,-2177,-802,-2177c18854,36726,18593,37406,18333,39309v-395,2993,-615,8027,-615,14013c17718,58490,17892,62571,18186,62571v307,,427,-4488,427,-8435c18613,51963,18567,50055,18506,48696v-60,-1360,-153,-2584,-153,-4352c18353,42440,18493,39447,18814,39447v267,,394,2040,454,3537c19355,45024,19362,47202,19362,48831r,15373c18954,64475,18587,65563,18253,67196v-308,1495,-802,5032,-802,16732c17451,90049,17598,93721,17731,95898v161,2607,381,4102,635,4102c18587,100000,18767,98911,18954,96849v167,-1769,288,-3673,408,-6666c19409,92222,19482,94670,19576,96303v113,2063,281,3697,481,3697c20211,100000,20345,99319,20465,97802v140,-1633,260,-4356,327,-5850l20699,90183xm19362,87465v-160,2990,-307,5576,-535,5576c18493,93041,18473,87190,18473,82974v,-3946,-7,-8842,221,-12241c18847,68420,19175,67061,19362,66923r,20542xm22483,38630r,2721l22811,41351r,54003l22483,95354r,2719l24027,98073r,-2719l23746,95354r,-27613l24676,67741r,27613l24395,95354r,2719l25939,98073r,-2719l25611,95354r,-54003l25939,41351r,-2721l24395,38630r,2721l24676,41351r,23803l23746,65154r,-23803l24027,41351r,-2721l22483,38630xm29488,90183v-74,1499,-154,3129,-241,3129c29073,93312,29087,89369,29087,86237r,-37268c29087,46658,29060,41760,28712,38903v-93,-818,-314,-2177,-802,-2177c27643,36726,27382,37406,27122,39309v-395,2993,-615,8027,-615,14013c26507,58490,26681,62571,26975,62571v307,,427,-4488,427,-8435c27402,51963,27356,50055,27295,48696v-60,-1360,-153,-2584,-153,-4352c27142,42440,27282,39447,27603,39447v267,,394,2040,454,3537c28144,45024,28151,47202,28151,48831r,15373c27743,64475,27376,65563,27042,67196v-308,1495,-802,5032,-802,16732c26240,90049,26387,93721,26520,95898v161,2607,381,4102,635,4102c27376,100000,27556,98911,27743,96849v167,-1769,288,-3673,408,-6666c28198,92222,28271,94670,28365,96303v113,2063,281,3697,481,3697c29000,100000,29134,99319,29254,97802v140,-1633,260,-4356,327,-5850l29488,90183xm28151,87465v-160,2990,-307,5576,-535,5576c27282,93041,27262,87190,27262,82974v,-3946,-7,-8842,221,-12241c27636,68420,27964,67061,28151,66923r,20542xm31473,53592v,12245,247,27478,902,37271c32763,96713,33257,100000,33678,100000v442,,943,-3422,1317,-9137c35536,82704,35897,68829,35897,53592v,-12650,-260,-27474,-902,-37270c34614,10475,34126,7073,33678,7073v-427,,-915,3264,-1303,9249c31733,26118,31473,41078,31473,53592xm32656,39039v,-10202,133,-18501,321,-22853c33043,14691,33264,10066,33678,10066v335,,575,2858,715,6120c34648,22171,34714,33462,34714,39039r,29246c34714,73452,34674,79712,34567,85288v-93,4761,-300,11696,-862,11696c33344,96984,32983,93856,32803,85288v-107,-5032,-147,-12241,-147,-17003l32656,39039xm39179,38630r-2740,l36439,41351r127,c36673,41351,36800,41216,36887,43120v93,2039,80,4762,80,6664l36967,72908v,3945,-7,6529,-20,9796c36933,85832,36927,88006,36893,89640v-47,2312,-140,3128,-207,3128c36552,92768,36539,90049,36519,87600v-13,-1498,-20,-3129,-74,-4626c36372,80936,36272,80526,36191,80526v-253,,-427,3129,-427,8298c35764,95759,36058,100000,36372,100000v281,,488,-3151,581,-6415c37074,89504,37094,82565,37094,72228r,-22579c37094,46383,37107,44615,37140,43529v34,-954,101,-2178,208,-2178l37916,41351r,54138l37588,95489r,2584l39179,98073r,-2584l38852,95489r,-54138l39179,41351r,-2721xm39446,38630r,2721l39774,41351r,54003l39446,95354r,2719l40990,98073r,-2719l40710,95354r,-2722l41639,49920r,45434l41358,95354r,2719l42902,98073r,-2719l42574,95354r,-54003l42902,41351r,-2721l41358,38630r,2721l41639,41351r,1904l40710,85697r,-44346l40990,41351r,-2721l39446,38630xm43189,38630r,2721l43263,41351v174,,260,1089,301,2040c43597,44208,43630,45703,43630,49920r,38904c43630,89775,43630,92222,43570,93585v-27,680,-100,1769,-314,1769l43169,95354r,2719l44198,98073r,-2719l44111,95354v-93,,-233,-409,-294,-1908c43797,93041,43764,91817,43764,88824r,-42166l44833,98073r107,l45936,47063r,48291l45609,95354r,2719l47199,98073r,-2719l46872,95354r,-54003l47199,41351r,-2721l45963,38630r-722,36455l44486,38630r-1297,xm47467,38630r,2721l47794,41351r,54003l47467,95354r,2719l49024,98073r,-2719l48730,95354r,-54003l49659,41351r,54003l49378,95354r,2719l50922,98073r,-2719l50594,95354r,-54003l50922,41351r,-2721l47467,38630xm51189,38630r,2721l51517,41351r,54003l51189,95354r,2719l52733,98073r,-2719l52453,95354r,-2722l53382,49920r,45434l53101,95354r,2719l54645,98073r,-2719l54317,95354r,-54003l54645,41351r,-2721l53101,38630r,2721l53382,41351r,1904l52453,85697r,-44346l52733,41351r,-2721l51189,38630xm54912,38630r,2721l55240,41351r,54003l54912,95354r,2719l56456,98073r,-2719l56175,95354r,-2722l57111,49920r,45434l56830,95354r,2719l58374,98073r,-2719l58047,95354r,-54003l58374,41351r,-2721l56830,38630r,2721l57111,41351r,1904l56175,85697r,-44346l56456,41351r,-2721l54912,38630xm56643,26389v-194,,-301,-546,-354,-815c56102,24484,56035,22307,56035,21218v,-1085,40,-1904,73,-2584c56189,17001,56262,15506,56262,12514v,-3946,-167,-7345,-381,-7345c55681,5169,55480,8162,55480,13329v,3402,67,6123,174,8572c55861,26659,56195,28971,56643,28971v448,,782,-2312,989,-7070c57739,19452,57806,16731,57806,13329v,-5167,-200,-8160,-401,-8160c57191,5169,57024,8568,57024,12514v,2992,74,4487,154,6120c57211,19314,57251,20133,57251,21218v,1089,-67,3266,-254,4356c56944,25843,56837,26389,56643,26389xm61315,79846v-147,7075,-274,10203,-307,11017c60861,94265,60633,97393,60352,97393v-354,,-521,-4761,-574,-7210c59718,87736,59684,84333,59684,77124r,-21355c59684,49376,59718,46792,59744,45294v34,-1765,154,-6526,488,-6526c60513,38768,60640,41760,60640,45024v,2312,-60,3672,-100,4625c60473,51279,60406,53187,60406,56585v,5035,187,8569,421,8569c61101,65154,61302,61076,61302,54681v,-4626,-114,-8569,-294,-11835c60861,40127,60600,36726,60212,36726v-53,,-635,,-1096,9386c58835,51688,58655,60123,58655,68829v,9794,214,17547,501,22853c59530,98641,59931,100000,60266,100000v260,,501,-950,735,-5191c61241,90455,61388,83519,61435,80797r-120,-951xm61716,38630r,2721l62044,41351r,54003l61716,95354r,2719l63307,98073r,-2719l62979,95354r,-27343l63086,68011v174,,341,1224,435,2993c63627,73047,63668,76580,63694,79167r101,9657c63828,91952,63855,95354,64008,97664v21,273,154,2336,428,2336c64597,100000,64750,99319,64897,97528v147,-1769,228,-3943,268,-5167l65078,90863v-47,1359,-147,3129,-227,3129c64704,93992,64683,89230,64657,86376r-60,-6664c64563,76038,64483,71413,64122,68556v-227,-1769,-448,-2040,-521,-2040l63594,66108v147,-1360,227,-3808,281,-8164c63935,53187,63935,49511,63988,46383v34,-1768,81,-2175,107,-2175c64135,44208,64196,45159,64202,48016v,1633,7,3263,67,5032c64323,54545,64416,56179,64570,56179v214,,421,-2992,421,-8433c64991,41487,64770,36726,64403,36726v-100,,-227,409,-341,2313c63895,41896,63848,46658,63808,51824v-34,4216,-60,8843,-221,11561c63454,65563,63307,65428,63206,65428r-227,l62979,41351r328,l63307,38630r-1591,xm65385,68420v,5712,60,13194,381,20540c66094,96439,66535,100000,66902,100000v435,,863,-4511,1143,-11040c68219,84879,68426,77943,68426,68420v,-9657,-213,-16596,-387,-20674c67718,40263,67290,36726,66909,36726v-374,,-822,3537,-1143,11020c65539,53048,65385,59852,65385,68420xm66415,55905v,-6394,26,-8978,53,-10337c66508,43529,66615,39447,66902,39447v261,,388,3264,442,6121c67370,46927,67397,49511,67397,55905r,25031c67397,87326,67370,89775,67344,91137v-54,2855,-181,6121,-442,6121c66615,97258,66508,93176,66468,91137v-27,-1362,-53,-3811,-53,-10201l66415,55905xm68727,38630r,2721l68801,41351v173,,260,1089,300,2040c69135,44208,69168,45703,69168,49920r,38904c69168,89775,69168,92222,69108,93585v-27,680,-100,1769,-314,1769l68707,95354r,2719l69736,98073r,-2719l69649,95354v-93,,-234,-409,-294,-1908c69335,93041,69302,91817,69302,88824r,-42166l70371,98073r107,l71474,47063r,48291l71147,95354r,2719l72737,98073r,-2719l72410,95354r,-54003l72737,41351r,-2721l71501,38630r-722,36455l70024,38630r-1297,xm74575,68420v,5712,60,13194,381,20540c75284,96439,75725,100000,76092,100000v435,,863,-4511,1143,-11040c77409,84879,77616,77943,77616,68420v,-9657,-214,-16596,-387,-20674c76908,40263,76480,36726,76099,36726v-374,,-822,3537,-1143,11020c74729,53048,74575,59852,74575,68420xm75605,55905v,-6394,26,-8978,53,-10337c75698,43529,75805,39447,76092,39447v261,,388,3264,441,6121c76560,46927,76587,49511,76587,55905r,25031c76587,87326,76560,89775,76533,91137v-53,2855,-180,6121,-441,6121c75805,97258,75698,93176,75658,91137v-27,-1362,-53,-3811,-53,-10201l75605,55905xm78091,56040v-7,-4623,40,-11696,167,-16322c78438,33054,78766,30196,78953,28837v508,-3673,876,-3809,1297,-8160c80403,19043,80925,12924,80891,r-113,c80757,1633,80717,2857,80631,3810v-127,1495,-288,1904,-615,2719c79575,7618,79080,9792,78646,17546v-689,12380,-736,30470,-736,39313c77910,60396,77917,71139,78057,79028v221,12380,776,20972,1391,20972c79795,100000,80176,96984,80470,91137v274,-5305,488,-13194,488,-23396c80958,57674,80744,50735,80530,46248v-274,-5712,-681,-9522,-1096,-9522c79120,36726,78813,39309,78559,43799v-228,4083,-334,8435,-395,12241l78091,56040xm78946,55905v,-6394,27,-8978,54,-10337c79040,43529,79147,39447,79434,39447v261,,388,3264,441,6121c79902,46927,79929,49511,79929,55905r,25031c79929,87326,79902,89775,79875,91137v-53,2855,-180,6121,-441,6121c79147,97258,79040,93176,79000,91137v-27,-1362,-54,-3811,-54,-10201l78946,55905xm83551,38630r-2413,l81105,63659r167,c81392,42440,81894,41351,82061,41351r227,l82288,95354r-327,l81961,98073r1851,c84059,98073,84327,97664,84601,93721v334,-4761,374,-10883,374,-14419c84975,73317,84828,68829,84534,65699v-314,-3264,-775,-4079,-1103,-4079l83224,61620r,-20269l83551,41351r,-2721xm83224,95354r,-31150l83411,64204v314,,434,2857,481,5031c83925,70595,83946,74270,83946,76309r,6665c83946,85422,83932,89369,83892,91408v-80,4081,-254,3946,-481,3946l83224,95354xm87902,82704v-107,3533,-247,6665,-381,9113c87354,94809,87140,97258,86853,97258v-274,,-434,-2993,-515,-6395c86258,87736,86245,83789,86245,78487r,-12379l88063,66108v-7,-6665,-114,-13740,-321,-19045c87495,40672,87114,36726,86713,36726v-308,,-682,1904,-1010,8433c85416,50873,85215,58898,85215,68147v,12243,335,19859,488,22851c85991,96578,86398,100000,86833,100000v354,,581,-2472,788,-6279c87762,91137,87902,87736,88009,84199r-107,-1495xm86245,63524r,-8843c86245,47063,86258,39447,86659,39447v141,,341,1089,428,7345c87127,49649,87134,55361,87134,57129r,6395l86245,63524xm88343,38630r,2721l88671,41351r,54003l88343,95354r,2719l89934,98073r,-2719l89606,95354r,-27343l89713,68011v174,,341,1224,435,2993c90255,73047,90295,76580,90322,79167r100,9657c90455,91952,90482,95354,90636,97664v20,273,153,2336,428,2336c91224,100000,91378,99319,91525,97528v147,-1769,227,-3943,267,-5167l91705,90863v-47,1359,-147,3129,-227,3129c91331,93992,91311,89230,91284,86376r-60,-6664c91191,76038,91110,71413,90749,68556v-227,-1769,-447,-2040,-521,-2040l90221,66108v147,-1360,228,-3808,281,-8164c90562,53187,90562,49511,90616,46383v33,-1768,80,-2175,107,-2175c90763,44208,90823,45159,90830,48016v,1633,6,3263,66,5032c90950,54545,91044,56179,91197,56179v214,,421,-2992,421,-8433c91618,41487,91398,36726,91030,36726v-100,,-227,409,-341,2313c90522,41896,90475,46658,90435,51824v-33,4216,-60,8843,-220,11561c90081,65563,89934,65428,89834,65428r-228,l89606,41351r328,l89934,38630r-1591,xm91986,38630r-67,24214l92079,62844v34,-4900,94,-8433,161,-11291c92374,45978,92601,41351,92835,41351r153,l92988,95354r-327,l92661,98073r1591,l94252,95354r-328,l93924,41351r154,c94319,41351,94539,46658,94666,51553v80,3128,134,6121,167,11291l94994,62844r-67,-24214l91986,38630xm97881,82704v-107,3533,-248,6665,-381,9113c97333,94809,97119,97258,96831,97258v-273,,-434,-2993,-514,-6395c96237,87736,96223,83789,96223,78487r,-12379l98041,66108v-6,-6665,-113,-13740,-321,-19045c97473,40672,97092,36726,96691,36726v-307,,-681,1904,-1009,8433c95395,50873,95194,58898,95194,68147v,12243,334,19859,488,22851c95969,96578,96377,100000,96812,100000v354,,581,-2472,788,-6279c97741,91137,97881,87736,97988,84199r-107,-1495xm96223,63524r,-8843c96223,47063,96237,39447,96638,39447v140,,341,1089,427,7345c97106,49649,97112,55361,97112,57129r,6395l96223,63524xm99431,69509v21,-3537,61,-8298,94,-11699c99565,54272,99665,47063,99739,42846v94,-5167,261,-11971,261,-20945c100000,11970,99692,7073,99365,7073v-335,,-615,5170,-615,14964c98750,29926,98870,36590,98977,42440v94,5306,167,9384,241,14963c99271,61481,99304,65018,99318,69509r113,xm98817,88550v,6395,247,11450,561,11450c99746,100000,99939,93446,99939,88550v,-4895,-193,-11426,-561,-11426c99064,77124,98817,82160,98817,88550nse" fillcolor="#fefefe" strokecolor="#373435" strokeweight="0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segments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  <w10:wrap anchorx="page" anchory="page"/>
          </v:shape>
        </w:pict>
      </w:r>
      <w:r>
        <w:rPr>
          <w:noProof/>
          <w:lang w:eastAsia="ru-RU"/>
        </w:rPr>
        <w:pict>
          <v:shape id="" o:spid="_x0000_s1033" style="position:absolute;margin-left:393.3pt;margin-top:88.8pt;width:37pt;height:9pt;z-index:-251692544;mso-position-horizontal-relative:page;mso-position-vertical-relative:page" coordsize="100000,100000" o:spt="100" adj="0,,0" path="m16213,v3419,,6122,3562,8107,10678c26176,17363,27150,26219,27239,37241v33,4076,-72,8333,-316,12758c26169,64408,24415,76171,21662,85284v-2938,9807,-6488,14716,-10654,14716c7528,100000,4850,96634,2978,89906,1104,83181,124,74262,33,63148,,58984,103,54599,345,49999,1074,36199,2828,24609,5612,15233,8639,5080,12172,,16213,xm15370,16932v-2486,,-4512,3207,-6075,9629c7911,32292,6950,40102,6408,49999v-109,2083,-185,4076,-231,5992c6130,57900,6114,59853,6129,61850v54,6594,539,11779,1456,15559c8502,81186,9939,83070,11898,83070v2486,,4512,-3210,6076,-9630c19357,67707,20320,59894,20862,49999v213,-4341,305,-8288,276,-11848c21086,31640,20625,26606,19756,23046v-996,-4080,-2457,-6114,-4386,-6114xm49729,2604r6528,l60850,97393r-6155,l54116,77733r-10165,l41235,97353r-6124,40l49729,2604xm46102,62235r7461,l52077,21856,46102,62235xm88940,v3419,,6122,3562,8107,10678c98904,17363,99878,26219,99967,37241v33,4076,-73,8333,-316,12758c98897,64408,97142,76171,94389,85284v-2937,9807,-6488,14716,-10653,14716c80256,100000,77577,96634,75705,89906,73831,83181,72851,74262,72761,63148v-34,-4164,70,-8549,313,-13149c73801,36199,75556,24609,78340,15233,81367,5080,84900,,88940,xm88098,16932v-2487,,-4511,3207,-6077,9629c80639,32292,79676,40102,79135,49999v-108,2083,-185,4076,-232,5992c78857,57900,78842,59853,78857,61850v54,6594,539,11779,1455,15559c81230,81186,82667,83070,84625,83070v2487,,4513,-3210,6076,-9630c92086,67707,93047,59894,93589,49999v213,-4341,306,-8288,277,-11848c93812,31640,93352,26606,92484,23046v-997,-4080,-2458,-6114,-4386,-6114nse" fillcolor="#234983" strokecolor="#373435" strokeweight="0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segments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  <w10:wrap anchorx="page" anchory="page"/>
          </v:shape>
        </w:pict>
      </w:r>
      <w:r>
        <w:rPr>
          <w:noProof/>
          <w:lang w:eastAsia="ru-RU"/>
        </w:rPr>
        <w:pict>
          <v:shape id="" o:spid="_x0000_s1034" style="position:absolute;margin-left:437.9pt;margin-top:89.05pt;width:49.2pt;height:11pt;z-index:-251691520;mso-position-horizontal-relative:page;mso-position-vertical-relative:page" coordsize="100000,100000" o:spt="100" adj="0,,0" path="m3735,l8046,,4972,63604r7991,l16036,r4310,l17272,63604r2560,l18109,100000r-4025,l15151,77434,,77434,3735,xm26278,l41243,r-663,13831l29926,13831r-813,16912l38891,30743r-661,13825l28452,44568r-937,19036l38695,63604r-663,13830l22542,77434,26278,xm45386,r4310,l48248,29676r8657,l58353,r4311,l58928,77434r-4311,l56242,43503r-8655,l45961,77434r-4310,l45386,xm65687,l82018,r-662,13831l75364,13831,72289,77434r-4345,l71018,13831r-5993,l65687,xm81305,77434l85040,r9708,c96291,,97537,1880,98489,5638v953,3760,1452,8546,1499,14362c100000,21627,99957,23508,99857,25633v-344,6879,-1244,12766,-2701,17659c95701,48183,94025,50633,92133,50633r-5221,l85615,77434r-4310,xm88688,13831l87573,36801r4205,c92550,36801,93300,35686,94030,33453v730,-2234,1178,-4837,1340,-7820c95407,24358,95423,23402,95418,22763v-21,-2621,-254,-4767,-699,-6434c94273,14661,93689,13831,92964,13831r-4276,xnse" fillcolor="#234983" strokecolor="#373435" strokeweight="0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segments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  <w10:wrap anchorx="page" anchory="page"/>
          </v:shape>
        </w:pict>
      </w:r>
      <w:r>
        <w:rPr>
          <w:noProof/>
          <w:lang w:eastAsia="ru-RU"/>
        </w:rPr>
        <w:pict>
          <v:shape id="" o:spid="_x0000_s1035" style="position:absolute;margin-left:460.85pt;margin-top:132.05pt;width:2.8pt;height:2.75pt;z-index:-251690496;mso-position-horizontal-relative:page;mso-position-vertical-relative:page" coordsize="100000,100000" path="m58628,l99999,26152,41371,100000,,73843,58628,xnse" fillcolor="#234983" strokecolor="#373435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36" style="position:absolute;margin-left:373.25pt;margin-top:95.3pt;width:2.25pt;height:2.05pt;z-index:-251689472;mso-position-horizontal-relative:page;mso-position-vertical-relative:page" coordsize="100000,100000" path="m,31191l35542,r64458,68808l64444,100000,,31191xnse" fillcolor="#234983" strokecolor="#373435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37" style="position:absolute;margin-left:373.75pt;margin-top:131.55pt;width:2.7pt;height:2.7pt;z-index:-251688448;mso-position-horizontal-relative:page;mso-position-vertical-relative:page" coordsize="100000,100000" path="m58614,r41386,26163l41363,100000,,73847,58614,xnse" fillcolor="#234983" strokecolor="#373435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38" style="position:absolute;margin-left:351.3pt;margin-top:76.5pt;width:151.55pt;height:64.35pt;z-index:-251687424;mso-position-horizontal-relative:page;mso-position-vertical-relative:page" coordsize="100000,100000" path="m42883,c25219,19610,6205,41351,7065,67334,8558,84282,25747,86022,44998,85337v23640,-842,50390,-5344,55002,10160l93681,100000c87632,79069,46563,92655,17792,87051,8508,85242,1221,79863,749,69240,,52353,11353,30775,42883,nse" fillcolor="#234983" strokecolor="#373435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39" style="position:absolute;margin-left:331.75pt;margin-top:76.45pt;width:159.35pt;height:71.9pt;z-index:-251686400;mso-position-horizontal-relative:page;mso-position-vertical-relative:page" coordsize="100000,100000" path="m53139,c38983,11820,7263,40895,12514,66603v4230,20705,42103,12708,66635,13498c90575,80469,97660,83308,100000,90707r-5992,4234c89147,69350,11916,99999,5047,68721,,45740,35746,12523,53139,nse" fillcolor="#234983" strokecolor="#373435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40" style="position:absolute;margin-left:401.9pt;margin-top:63.5pt;width:28.65pt;height:20.55pt;z-index:-251685376;mso-position-horizontal-relative:page;mso-position-vertical-relative:page" coordsize="100000,100000" path="m61494,l56034,45564,,50806r55747,5645l59770,100000,65517,56855r34483,-6049l65517,45564,61494,xnse" fillcolor="#234983" strokecolor="#373435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41" style="position:absolute;margin-left:399.3pt;margin-top:105.75pt;width:31.25pt;height:22.7pt;z-index:-251684352;mso-position-horizontal-relative:page;mso-position-vertical-relative:page" coordsize="100000,100000" path="m,97481r28834,-627l36810,60377r13497,39623l73620,57232r-615,38993l99386,96225,100000,628r-22085,l57667,37107,47852,628,26994,,,97481xe" fillcolor="#fefefe" strokecolor="#7d88b8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42" style="position:absolute;margin-left:431.3pt;margin-top:105.55pt;width:21pt;height:22.05pt;z-index:-251683328;mso-position-horizontal-relative:page;mso-position-vertical-relative:page" coordsize="100000,100000" path="m20665,l,100000r79331,l98000,68868r-51335,l46665,64151r30000,l83332,35849r-30001,l53998,29245r46002,l99331,,20665,xe" fillcolor="#fefefe" strokecolor="#7d88b8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43" style="position:absolute;margin-left:451pt;margin-top:105.55pt;width:20.7pt;height:21.85pt;z-index:-251682304;mso-position-horizontal-relative:page;mso-position-vertical-relative:page" coordsize="100000,100000" path="m19594,l,100000r40541,-476l54054,29049r45946,l97973,478,19594,xe" fillcolor="#fefefe" strokecolor="#7d88b8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44" style="position:absolute;margin-left:462.35pt;margin-top:105.45pt;width:29.25pt;height:22.05pt;z-index:-251681280;mso-position-horizontal-relative:page;mso-position-vertical-relative:page" coordsize="100000,100000" o:spt="100" adj="0,,0" path="m,100000l49760,,79426,r20574,99056l70335,99527,66507,88679r-30622,l30622,100000,,100000xm47367,60848l57894,36791r5264,24057l47367,60848xe" fillcolor="#fefefe" strokecolor="#7d88b8" strokeweight="0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segments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  <w10:wrap anchorx="page" anchory="page"/>
          </v:shape>
        </w:pict>
      </w:r>
      <w:r>
        <w:rPr>
          <w:noProof/>
          <w:lang w:eastAsia="ru-RU"/>
        </w:rPr>
        <w:pict>
          <v:shape id="" o:spid="_x0000_s1045" style="position:absolute;margin-left:372pt;margin-top:105.35pt;width:32.45pt;height:22.95pt;z-index:-251680256;mso-position-horizontal-relative:page;mso-position-vertical-relative:page" coordsize="100000,100000" o:spt="100" adj="0,,0" path="m51745,28506v-10300,,-19729,9553,-20985,21267c29503,61486,36879,71040,47181,71040v10301,,19728,-9554,20986,-21267c69424,38059,62047,28506,51745,28506xm56652,c31131,,7328,22459,3664,49999,,77539,17826,100000,43347,100000v25520,,49325,-22461,52988,-50001c100000,22459,82174,,56652,xe" fillcolor="#fefefe" strokecolor="#7d88b8" strokeweight="0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segments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  <w10:wrap anchorx="page" anchory="page"/>
          </v:shape>
        </w:pict>
      </w:r>
      <w:r>
        <w:rPr>
          <w:noProof/>
          <w:lang w:eastAsia="ru-RU"/>
        </w:rPr>
        <w:pict>
          <v:shape id="" o:spid="_x0000_s1046" style="position:absolute;margin-left:-27.6pt;margin-top:604.3pt;width:176.1pt;height:112.5pt;z-index:-251679232;mso-position-horizontal-relative:page;mso-position-vertical-relative:page" coordsize="100000,100000" path="m,l,100000r100000,l100000,,,xnse" fillcolor="#6f3c94" strokecolor="#7d88b8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47" style="position:absolute;margin-left:-27.6pt;margin-top:604.3pt;width:.75pt;height:0;z-index:-251678208;mso-position-horizontal-relative:page;mso-position-vertical-relative:page" coordsize="100000,100000" path="m,-127r,l100000,-127r,l,-127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48" style="position:absolute;margin-left:147.75pt;margin-top:604.3pt;width:.75pt;height:0;z-index:-251677184;mso-position-horizontal-relative:page;mso-position-vertical-relative:page" coordsize="100000,100000" path="m,-127r,l100000,-127r,l,-127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49" style="position:absolute;margin-left:239.15pt;margin-top:604.3pt;width:.75pt;height:0;z-index:-251676160;mso-position-horizontal-relative:page;mso-position-vertical-relative:page" coordsize="100000,100000" path="m,-127r,l100000,-127r,l,-127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50" style="position:absolute;margin-left:344.85pt;margin-top:604.3pt;width:.75pt;height:0;z-index:-251675136;mso-position-horizontal-relative:page;mso-position-vertical-relative:page" coordsize="100000,100000" path="m,-127r,l100000,-127r,l,-127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51" style="position:absolute;margin-left:456.5pt;margin-top:604.3pt;width:.75pt;height:0;z-index:-251674112;mso-position-horizontal-relative:page;mso-position-vertical-relative:page" coordsize="100000,100000" path="m,-127r,l100000,-127r,l,-127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52" style="position:absolute;margin-left:523.15pt;margin-top:604.3pt;width:.75pt;height:0;z-index:-251673088;mso-position-horizontal-relative:page;mso-position-vertical-relative:page" coordsize="100000,100000" path="m,-127r,l100000,-127r,l,-127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53" style="position:absolute;margin-left:583.9pt;margin-top:604.3pt;width:.75pt;height:0;z-index:-251672064;mso-position-horizontal-relative:page;mso-position-vertical-relative:page" coordsize="100000,100000" path="m,-127r,l100000,-127r,l,-127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54" style="position:absolute;margin-left:650.55pt;margin-top:604.3pt;width:.75pt;height:0;z-index:-251671040;mso-position-horizontal-relative:page;mso-position-vertical-relative:page" coordsize="100000,100000" path="m,-127r,l100000,-127r,l,-127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55" style="position:absolute;margin-left:723.25pt;margin-top:604.3pt;width:.75pt;height:0;z-index:-251670016;mso-position-horizontal-relative:page;mso-position-vertical-relative:page" coordsize="100000,100000" path="m,-127r,l100000,-127r,l,-127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56" style="position:absolute;margin-left:792.2pt;margin-top:604.3pt;width:.75pt;height:0;z-index:-251668992;mso-position-horizontal-relative:page;mso-position-vertical-relative:page" coordsize="100000,100000" path="m,-127r,l100000,-127r,l,-127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57" style="position:absolute;margin-left:863.4pt;margin-top:604.3pt;width:.75pt;height:0;z-index:-251667968;mso-position-horizontal-relative:page;mso-position-vertical-relative:page" coordsize="100000,100000" path="m,-127r,l100000,-127r,l,-127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58" style="position:absolute;margin-left:-27.6pt;margin-top:604.3pt;width:0;height:112.5pt;z-index:-251666944;mso-position-horizontal-relative:page;mso-position-vertical-relative:page" coordsize="100000,100000" path="m-127,r,100000nfe" fillcolor="#dadddd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59" style="position:absolute;margin-left:-27.6pt;margin-top:604.3pt;width:.75pt;height:112.5pt;z-index:-251665920;mso-position-horizontal-relative:page;mso-position-vertical-relative:page" coordsize="100000,100000" path="m,l,100000r100000,l100000,,,x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60" style="position:absolute;margin-left:147.75pt;margin-top:605.05pt;width:0;height:111.75pt;z-index:-251664896;mso-position-horizontal-relative:page;mso-position-vertical-relative:page" coordsize="100000,100000" path="m-127,r,100000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61" style="position:absolute;margin-left:147.75pt;margin-top:605.05pt;width:.75pt;height:111.75pt;z-index:-251663872;mso-position-horizontal-relative:page;mso-position-vertical-relative:page" coordsize="100000,100000" path="m,l,100000r100000,l100000,,,x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62" style="position:absolute;margin-left:239.15pt;margin-top:605.05pt;width:0;height:111.75pt;z-index:-251662848;mso-position-horizontal-relative:page;mso-position-vertical-relative:page" coordsize="100000,100000" path="m-127,r,100000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63" style="position:absolute;margin-left:239.15pt;margin-top:605.05pt;width:.75pt;height:111.75pt;z-index:-251661824;mso-position-horizontal-relative:page;mso-position-vertical-relative:page" coordsize="100000,100000" path="m,l,100000r100000,l100000,,,x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64" style="position:absolute;margin-left:344.85pt;margin-top:605.05pt;width:0;height:111.75pt;z-index:-251660800;mso-position-horizontal-relative:page;mso-position-vertical-relative:page" coordsize="100000,100000" path="m-127,r,100000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65" style="position:absolute;margin-left:344.85pt;margin-top:605.05pt;width:.75pt;height:111.75pt;z-index:-251659776;mso-position-horizontal-relative:page;mso-position-vertical-relative:page" coordsize="100000,100000" path="m,l,100000r100000,l100000,,,x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66" style="position:absolute;margin-left:456.5pt;margin-top:605.05pt;width:0;height:111.75pt;z-index:-251658752;mso-position-horizontal-relative:page;mso-position-vertical-relative:page" coordsize="100000,100000" path="m-127,r,100000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67" style="position:absolute;margin-left:456.5pt;margin-top:605.05pt;width:.75pt;height:111.75pt;z-index:-251657728;mso-position-horizontal-relative:page;mso-position-vertical-relative:page" coordsize="100000,100000" path="m,l,100000r100000,l100000,,,x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68" style="position:absolute;margin-left:523.15pt;margin-top:605.05pt;width:0;height:111.75pt;z-index:-251656704;mso-position-horizontal-relative:page;mso-position-vertical-relative:page" coordsize="100000,100000" path="m-127,r,100000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69" style="position:absolute;margin-left:523.15pt;margin-top:605.05pt;width:.75pt;height:111.75pt;z-index:-251655680;mso-position-horizontal-relative:page;mso-position-vertical-relative:page" coordsize="100000,100000" path="m,l,100000r100000,l100000,,,x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70" style="position:absolute;margin-left:583.9pt;margin-top:605.05pt;width:0;height:111.75pt;z-index:-251654656;mso-position-horizontal-relative:page;mso-position-vertical-relative:page" coordsize="100000,100000" path="m-127,r,100000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71" style="position:absolute;margin-left:583.9pt;margin-top:605.05pt;width:.75pt;height:111.75pt;z-index:-251653632;mso-position-horizontal-relative:page;mso-position-vertical-relative:page" coordsize="100000,100000" path="m,l,100000r100000,l100000,,,x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72" style="position:absolute;margin-left:650.55pt;margin-top:605.05pt;width:0;height:111.75pt;z-index:-251652608;mso-position-horizontal-relative:page;mso-position-vertical-relative:page" coordsize="100000,100000" path="m-127,r,100000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73" style="position:absolute;margin-left:650.55pt;margin-top:605.05pt;width:.75pt;height:111.75pt;z-index:-251651584;mso-position-horizontal-relative:page;mso-position-vertical-relative:page" coordsize="100000,100000" path="m,l,100000r100000,l100000,,,x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74" style="position:absolute;margin-left:723.25pt;margin-top:605.05pt;width:0;height:111.75pt;z-index:-251650560;mso-position-horizontal-relative:page;mso-position-vertical-relative:page" coordsize="100000,100000" path="m-127,r,100000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75" style="position:absolute;margin-left:723.25pt;margin-top:605.05pt;width:.75pt;height:111.75pt;z-index:-251649536;mso-position-horizontal-relative:page;mso-position-vertical-relative:page" coordsize="100000,100000" path="m,l,100000r100000,l100000,,,x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76" style="position:absolute;margin-left:792.2pt;margin-top:605.05pt;width:0;height:111.75pt;z-index:-251648512;mso-position-horizontal-relative:page;mso-position-vertical-relative:page" coordsize="100000,100000" path="m-127,r,100000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77" style="position:absolute;margin-left:792.2pt;margin-top:605.05pt;width:.75pt;height:111.75pt;z-index:-251647488;mso-position-horizontal-relative:page;mso-position-vertical-relative:page" coordsize="100000,100000" path="m,l,100000r100000,l100000,,,x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78" style="position:absolute;margin-left:863.4pt;margin-top:605.05pt;width:0;height:111.75pt;z-index:-251646464;mso-position-horizontal-relative:page;mso-position-vertical-relative:page" coordsize="100000,100000" path="m-127,r,100000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79" style="position:absolute;margin-left:863.4pt;margin-top:605.05pt;width:.75pt;height:111.75pt;z-index:-251645440;mso-position-horizontal-relative:page;mso-position-vertical-relative:page" coordsize="100000,100000" path="m,l,100000r100000,l100000,,,x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80" style="position:absolute;margin-left:-27.6pt;margin-top:716.8pt;width:0;height:.75pt;z-index:-251644416;mso-position-horizontal-relative:page;mso-position-vertical-relative:page" coordsize="100000,100000" path="m-127,r,100000nfe" fillcolor="#282829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81" style="position:absolute;margin-left:-27.6pt;margin-top:716.8pt;width:.75pt;height:.75pt;z-index:-251643392;mso-position-horizontal-relative:page;mso-position-vertical-relative:page" coordsize="100000,100000" path="m,l,100000r100000,l100000,,,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82" style="position:absolute;margin-left:147.75pt;margin-top:716.8pt;width:0;height:.75pt;z-index:-251642368;mso-position-horizontal-relative:page;mso-position-vertical-relative:page" coordsize="100000,100000" path="m-127,r,100000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83" style="position:absolute;margin-left:147.75pt;margin-top:716.8pt;width:.75pt;height:.75pt;z-index:-251641344;mso-position-horizontal-relative:page;mso-position-vertical-relative:page" coordsize="100000,100000" path="m,l,100000r100000,l100000,,,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84" style="position:absolute;margin-left:239.15pt;margin-top:716.8pt;width:0;height:.75pt;z-index:-251640320;mso-position-horizontal-relative:page;mso-position-vertical-relative:page" coordsize="100000,100000" path="m-127,r,100000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85" style="position:absolute;margin-left:239.15pt;margin-top:716.8pt;width:.75pt;height:.75pt;z-index:-251639296;mso-position-horizontal-relative:page;mso-position-vertical-relative:page" coordsize="100000,100000" path="m,l,100000r100000,l100000,,,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86" style="position:absolute;margin-left:344.85pt;margin-top:716.8pt;width:0;height:.75pt;z-index:-251638272;mso-position-horizontal-relative:page;mso-position-vertical-relative:page" coordsize="100000,100000" path="m-127,r,100000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87" style="position:absolute;margin-left:344.85pt;margin-top:716.8pt;width:.75pt;height:.75pt;z-index:-251637248;mso-position-horizontal-relative:page;mso-position-vertical-relative:page" coordsize="100000,100000" path="m,l,100000r100000,l100000,,,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88" style="position:absolute;margin-left:456.5pt;margin-top:716.8pt;width:0;height:.75pt;z-index:-251636224;mso-position-horizontal-relative:page;mso-position-vertical-relative:page" coordsize="100000,100000" path="m-127,r,100000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89" style="position:absolute;margin-left:456.5pt;margin-top:716.8pt;width:.75pt;height:.75pt;z-index:-251635200;mso-position-horizontal-relative:page;mso-position-vertical-relative:page" coordsize="100000,100000" path="m,l,100000r100000,l100000,,,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90" style="position:absolute;margin-left:523.15pt;margin-top:716.8pt;width:0;height:.75pt;z-index:-251634176;mso-position-horizontal-relative:page;mso-position-vertical-relative:page" coordsize="100000,100000" path="m-127,r,100000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91" style="position:absolute;margin-left:523.15pt;margin-top:716.8pt;width:.75pt;height:.75pt;z-index:-251633152;mso-position-horizontal-relative:page;mso-position-vertical-relative:page" coordsize="100000,100000" path="m,l,100000r100000,l100000,,,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92" style="position:absolute;margin-left:583.9pt;margin-top:716.8pt;width:0;height:.75pt;z-index:-251632128;mso-position-horizontal-relative:page;mso-position-vertical-relative:page" coordsize="100000,100000" path="m-127,r,100000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93" style="position:absolute;margin-left:583.9pt;margin-top:716.8pt;width:.75pt;height:.75pt;z-index:-251631104;mso-position-horizontal-relative:page;mso-position-vertical-relative:page" coordsize="100000,100000" path="m,l,100000r100000,l100000,,,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94" style="position:absolute;margin-left:650.55pt;margin-top:716.8pt;width:0;height:.75pt;z-index:-251630080;mso-position-horizontal-relative:page;mso-position-vertical-relative:page" coordsize="100000,100000" path="m-127,r,100000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95" style="position:absolute;margin-left:650.55pt;margin-top:716.8pt;width:.75pt;height:.75pt;z-index:-251629056;mso-position-horizontal-relative:page;mso-position-vertical-relative:page" coordsize="100000,100000" path="m,l,100000r100000,l100000,,,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96" style="position:absolute;margin-left:723.25pt;margin-top:716.8pt;width:0;height:.75pt;z-index:-251628032;mso-position-horizontal-relative:page;mso-position-vertical-relative:page" coordsize="100000,100000" path="m-127,r,100000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97" style="position:absolute;margin-left:723.25pt;margin-top:716.8pt;width:.75pt;height:.75pt;z-index:-251627008;mso-position-horizontal-relative:page;mso-position-vertical-relative:page" coordsize="100000,100000" path="m,l,100000r100000,l100000,,,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98" style="position:absolute;margin-left:792.2pt;margin-top:716.8pt;width:0;height:.75pt;z-index:-251625984;mso-position-horizontal-relative:page;mso-position-vertical-relative:page" coordsize="100000,100000" path="m-127,r,100000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099" style="position:absolute;margin-left:792.2pt;margin-top:716.8pt;width:.75pt;height:.75pt;z-index:-251624960;mso-position-horizontal-relative:page;mso-position-vertical-relative:page" coordsize="100000,100000" path="m,l,100000r100000,l100000,,,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100" style="position:absolute;margin-left:863.4pt;margin-top:716.8pt;width:0;height:.75pt;z-index:-251623936;mso-position-horizontal-relative:page;mso-position-vertical-relative:page" coordsize="100000,100000" path="m-127,r,100000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101" style="position:absolute;margin-left:863.4pt;margin-top:716.8pt;width:.75pt;height:.75pt;z-index:-251622912;mso-position-horizontal-relative:page;mso-position-vertical-relative:page" coordsize="100000,100000" path="m,l,100000r100000,l100000,,,xnfe" fillcolor="#dadddd" strokecolor="#dadddd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102" style="position:absolute;margin-left:-26.85pt;margin-top:604.3pt;width:891.75pt;height:0;z-index:-251621888;mso-position-horizontal-relative:page;mso-position-vertical-relative:page" coordsize="100000,100000" path="m,-127r100000,nfe" fillcolor="#dadddd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103" style="position:absolute;margin-left:-26.85pt;margin-top:604.3pt;width:891.75pt;height:.75pt;z-index:-251620864;mso-position-horizontal-relative:page;mso-position-vertical-relative:page" coordsize="100000,100000" path="m,l,100000r100000,l100000,,,x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104" style="position:absolute;margin-left:148.5pt;margin-top:697.45pt;width:716.4pt;height:0;z-index:-251619840;mso-position-horizontal-relative:page;mso-position-vertical-relative:page" coordsize="100000,100000" path="m,-127r100000,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105" style="position:absolute;margin-left:148.5pt;margin-top:697.45pt;width:716.4pt;height:.75pt;z-index:-251618816;mso-position-horizontal-relative:page;mso-position-vertical-relative:page" coordsize="100000,100000" path="m,l,100000r100000,l100000,,,x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106" style="position:absolute;margin-left:-26.85pt;margin-top:716.05pt;width:891.75pt;height:0;z-index:-251617792;mso-position-horizontal-relative:page;mso-position-vertical-relative:page" coordsize="100000,100000" path="m,-127r100000,nfe" fillcolor="#282829" strokecolor="#282829" strokeweight="0">
            <w10:wrap anchorx="page" anchory="page"/>
          </v:shape>
        </w:pict>
      </w:r>
      <w:r>
        <w:rPr>
          <w:noProof/>
          <w:lang w:eastAsia="ru-RU"/>
        </w:rPr>
        <w:pict>
          <v:shape id="" o:spid="_x0000_s1107" style="position:absolute;margin-left:-26.85pt;margin-top:716.05pt;width:891.75pt;height:.75pt;z-index:-251616768;mso-position-horizontal-relative:page;mso-position-vertical-relative:page" coordsize="100000,100000" path="m,l,100000r100000,l100000,,,xnfe" fillcolor="#282829" strokecolor="#282829" strokeweight="0">
            <w10:wrap anchorx="page" anchory="page"/>
          </v:shape>
        </w:pict>
      </w:r>
    </w:p>
    <w:p w:rsidR="00FC6A69" w:rsidRPr="00A301DF" w:rsidRDefault="00FC6A69">
      <w:pPr>
        <w:spacing w:before="505" w:line="551" w:lineRule="exact"/>
        <w:ind w:left="417"/>
        <w:rPr>
          <w:lang w:val="en-US"/>
        </w:rPr>
      </w:pPr>
    </w:p>
    <w:p w:rsidR="00FC6A69" w:rsidRPr="003C7F21" w:rsidRDefault="00FC6A69">
      <w:pPr>
        <w:spacing w:before="1923" w:line="480" w:lineRule="exact"/>
        <w:ind w:left="4168"/>
        <w:rPr>
          <w:b/>
          <w:bCs/>
        </w:rPr>
      </w:pPr>
      <w:r>
        <w:rPr>
          <w:noProof/>
          <w:lang w:eastAsia="ru-RU"/>
        </w:rPr>
        <w:pict>
          <v:shape id="" o:spid="_x0000_s1108" style="position:absolute;left:0;text-align:left;margin-left:706.2pt;margin-top:152.35pt;width:107.45pt;height:354pt;z-index:-251697664;mso-position-horizontal-relative:page;mso-position-vertical-relative:page" coordsize="" o:spt="100" adj="0,,0" path="" filled="f">
            <v:stroke joinstyle="round"/>
            <v:imagedata r:id="rId7" o:title="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segments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  <w10:wrap anchorx="page" anchory="page"/>
          </v:shape>
        </w:pict>
      </w:r>
      <w:r w:rsidRPr="003C7F21">
        <w:rPr>
          <w:rFonts w:ascii="Arial" w:hAnsi="Arial" w:cs="Arial"/>
          <w:b/>
          <w:bCs/>
          <w:color w:val="373435"/>
          <w:spacing w:val="-4"/>
          <w:sz w:val="40"/>
          <w:szCs w:val="40"/>
        </w:rPr>
        <w:t>Нужна хорошая работа? Достойная зарплата?</w:t>
      </w:r>
    </w:p>
    <w:p w:rsidR="00FC6A69" w:rsidRPr="005E3E70" w:rsidRDefault="00FC6A69">
      <w:pPr>
        <w:spacing w:line="479" w:lineRule="exact"/>
        <w:ind w:left="2116"/>
        <w:rPr>
          <w:b/>
          <w:bCs/>
          <w:sz w:val="36"/>
          <w:szCs w:val="36"/>
        </w:rPr>
      </w:pPr>
      <w:r>
        <w:rPr>
          <w:rFonts w:ascii="Arial" w:hAnsi="Arial" w:cs="Arial"/>
          <w:b/>
          <w:bCs/>
          <w:color w:val="373435"/>
          <w:spacing w:val="2"/>
          <w:sz w:val="36"/>
          <w:szCs w:val="36"/>
        </w:rPr>
        <w:t xml:space="preserve">    </w:t>
      </w:r>
      <w:r w:rsidRPr="005E3E70">
        <w:rPr>
          <w:rFonts w:ascii="Arial" w:hAnsi="Arial" w:cs="Arial"/>
          <w:b/>
          <w:bCs/>
          <w:color w:val="373435"/>
          <w:spacing w:val="2"/>
          <w:sz w:val="36"/>
          <w:szCs w:val="36"/>
        </w:rPr>
        <w:t>Мечтаешь стать свидетелем ЗИМНИХ ОЛИМПИЙСКИХ ИГР 2014?</w:t>
      </w:r>
    </w:p>
    <w:p w:rsidR="00FC6A69" w:rsidRPr="003C7F21" w:rsidRDefault="00FC6A69">
      <w:pPr>
        <w:spacing w:line="479" w:lineRule="exact"/>
        <w:ind w:left="4171"/>
        <w:rPr>
          <w:b/>
          <w:bCs/>
        </w:rPr>
      </w:pPr>
      <w:r w:rsidRPr="003C7F21">
        <w:rPr>
          <w:rFonts w:ascii="Arial" w:hAnsi="Arial" w:cs="Arial"/>
          <w:b/>
          <w:bCs/>
          <w:color w:val="373435"/>
          <w:spacing w:val="-4"/>
          <w:sz w:val="40"/>
          <w:szCs w:val="40"/>
        </w:rPr>
        <w:t>Приходи к нам и осуществляй свои желания!</w:t>
      </w:r>
    </w:p>
    <w:p w:rsidR="00FC6A69" w:rsidRPr="003C7F21" w:rsidRDefault="00FC6A69" w:rsidP="003C7F21">
      <w:pPr>
        <w:ind w:left="3214"/>
        <w:rPr>
          <w:u w:val="single"/>
        </w:rPr>
      </w:pPr>
      <w:r w:rsidRPr="003C7F21">
        <w:rPr>
          <w:rFonts w:ascii="Arial" w:hAnsi="Arial" w:cs="Arial"/>
          <w:color w:val="373435"/>
          <w:spacing w:val="-18"/>
          <w:sz w:val="36"/>
          <w:szCs w:val="36"/>
          <w:u w:val="single"/>
        </w:rPr>
        <w:t>Крупному гостиничному комплексу города Сочи (Адлер) требуются:</w:t>
      </w:r>
    </w:p>
    <w:p w:rsidR="00FC6A69" w:rsidRPr="003C7F21" w:rsidRDefault="00FC6A69" w:rsidP="003C7F21">
      <w:pPr>
        <w:rPr>
          <w:i/>
          <w:iCs/>
          <w:sz w:val="28"/>
          <w:szCs w:val="28"/>
        </w:rPr>
      </w:pPr>
      <w:r w:rsidRPr="003C7F21">
        <w:rPr>
          <w:rFonts w:ascii="Arial" w:hAnsi="Arial" w:cs="Arial"/>
          <w:color w:val="373435"/>
          <w:spacing w:val="-8"/>
          <w:sz w:val="24"/>
          <w:szCs w:val="24"/>
        </w:rPr>
        <w:t xml:space="preserve">                                        </w:t>
      </w:r>
      <w:r>
        <w:rPr>
          <w:rFonts w:ascii="Arial" w:hAnsi="Arial" w:cs="Arial"/>
          <w:color w:val="373435"/>
          <w:spacing w:val="-8"/>
          <w:sz w:val="24"/>
          <w:szCs w:val="24"/>
        </w:rPr>
        <w:t xml:space="preserve">            </w:t>
      </w:r>
      <w:r w:rsidRPr="003C7F21">
        <w:rPr>
          <w:i/>
          <w:iCs/>
          <w:color w:val="373435"/>
          <w:spacing w:val="-8"/>
          <w:sz w:val="28"/>
          <w:szCs w:val="28"/>
        </w:rPr>
        <w:t>ПОВАР БУФЕТНОЙ ЛИНИИ - от 39 000 руб.</w:t>
      </w:r>
    </w:p>
    <w:p w:rsidR="00FC6A69" w:rsidRPr="003C7F21" w:rsidRDefault="00FC6A69" w:rsidP="003C7F21">
      <w:pPr>
        <w:rPr>
          <w:i/>
          <w:iCs/>
          <w:sz w:val="28"/>
          <w:szCs w:val="28"/>
        </w:rPr>
      </w:pPr>
      <w:r w:rsidRPr="003C7F21">
        <w:rPr>
          <w:i/>
          <w:iCs/>
          <w:color w:val="373435"/>
          <w:spacing w:val="-4"/>
          <w:sz w:val="28"/>
          <w:szCs w:val="28"/>
        </w:rPr>
        <w:t xml:space="preserve">                                            </w:t>
      </w:r>
      <w:r>
        <w:rPr>
          <w:i/>
          <w:iCs/>
          <w:color w:val="373435"/>
          <w:spacing w:val="-4"/>
          <w:sz w:val="28"/>
          <w:szCs w:val="28"/>
        </w:rPr>
        <w:t xml:space="preserve"> </w:t>
      </w:r>
      <w:r w:rsidRPr="003C7F21">
        <w:rPr>
          <w:i/>
          <w:iCs/>
          <w:color w:val="373435"/>
          <w:spacing w:val="-4"/>
          <w:sz w:val="28"/>
          <w:szCs w:val="28"/>
        </w:rPr>
        <w:t xml:space="preserve"> ОФИЦИАНТ КАССИР МИНИ-БАРА И </w:t>
      </w:r>
      <w:r w:rsidRPr="003C7F21">
        <w:rPr>
          <w:i/>
          <w:iCs/>
          <w:color w:val="373435"/>
          <w:spacing w:val="-8"/>
          <w:sz w:val="28"/>
          <w:szCs w:val="28"/>
        </w:rPr>
        <w:t>СЛУЖБЫ ОБСЛУЖИВАНИЯ В НОМЕРАХ - от 21 000 руб.</w:t>
      </w:r>
    </w:p>
    <w:p w:rsidR="00FC6A69" w:rsidRPr="003C7F21" w:rsidRDefault="00FC6A69" w:rsidP="003C7F21">
      <w:pPr>
        <w:rPr>
          <w:i/>
          <w:iCs/>
          <w:sz w:val="28"/>
          <w:szCs w:val="28"/>
        </w:rPr>
      </w:pPr>
      <w:r w:rsidRPr="003C7F21">
        <w:rPr>
          <w:i/>
          <w:iCs/>
          <w:color w:val="373435"/>
          <w:spacing w:val="-6"/>
          <w:sz w:val="28"/>
          <w:szCs w:val="28"/>
        </w:rPr>
        <w:t xml:space="preserve">                                             </w:t>
      </w:r>
      <w:r>
        <w:rPr>
          <w:i/>
          <w:iCs/>
          <w:color w:val="373435"/>
          <w:spacing w:val="-6"/>
          <w:sz w:val="28"/>
          <w:szCs w:val="28"/>
        </w:rPr>
        <w:t xml:space="preserve"> </w:t>
      </w:r>
      <w:r w:rsidRPr="003C7F21">
        <w:rPr>
          <w:i/>
          <w:iCs/>
          <w:color w:val="373435"/>
          <w:spacing w:val="-6"/>
          <w:sz w:val="28"/>
          <w:szCs w:val="28"/>
        </w:rPr>
        <w:t xml:space="preserve"> ТЕХНИЧЕСКИЙ РАБОТНИК, РАЗНОРАБОЧИЙ - от 17 000 руб.</w:t>
      </w:r>
    </w:p>
    <w:p w:rsidR="00FC6A69" w:rsidRPr="003C7F21" w:rsidRDefault="00FC6A69" w:rsidP="003C7F21">
      <w:pPr>
        <w:rPr>
          <w:i/>
          <w:iCs/>
          <w:sz w:val="28"/>
          <w:szCs w:val="28"/>
        </w:rPr>
      </w:pPr>
      <w:r w:rsidRPr="003C7F21">
        <w:rPr>
          <w:i/>
          <w:iCs/>
          <w:color w:val="373435"/>
          <w:spacing w:val="-8"/>
          <w:sz w:val="28"/>
          <w:szCs w:val="28"/>
        </w:rPr>
        <w:t xml:space="preserve">                                              </w:t>
      </w:r>
      <w:r>
        <w:rPr>
          <w:i/>
          <w:iCs/>
          <w:color w:val="373435"/>
          <w:spacing w:val="-8"/>
          <w:sz w:val="28"/>
          <w:szCs w:val="28"/>
        </w:rPr>
        <w:t xml:space="preserve">  </w:t>
      </w:r>
      <w:r w:rsidRPr="003C7F21">
        <w:rPr>
          <w:i/>
          <w:iCs/>
          <w:color w:val="373435"/>
          <w:spacing w:val="-8"/>
          <w:sz w:val="28"/>
          <w:szCs w:val="28"/>
        </w:rPr>
        <w:t>МОЙЩИК ПОСУДЫ, УБОРЩИК (СТЮАРД) - от 20 000 руб.</w:t>
      </w:r>
    </w:p>
    <w:p w:rsidR="00FC6A69" w:rsidRPr="003C7F21" w:rsidRDefault="00FC6A69" w:rsidP="003C7F21">
      <w:pPr>
        <w:ind w:left="2641"/>
        <w:rPr>
          <w:i/>
          <w:iCs/>
          <w:color w:val="373435"/>
          <w:spacing w:val="-6"/>
          <w:sz w:val="28"/>
          <w:szCs w:val="28"/>
        </w:rPr>
      </w:pPr>
      <w:r w:rsidRPr="003C7F21">
        <w:rPr>
          <w:i/>
          <w:iCs/>
          <w:color w:val="373435"/>
          <w:spacing w:val="-6"/>
          <w:sz w:val="28"/>
          <w:szCs w:val="28"/>
        </w:rPr>
        <w:t xml:space="preserve"> </w:t>
      </w:r>
      <w:r>
        <w:rPr>
          <w:i/>
          <w:iCs/>
          <w:color w:val="373435"/>
          <w:spacing w:val="-6"/>
          <w:sz w:val="28"/>
          <w:szCs w:val="28"/>
        </w:rPr>
        <w:t xml:space="preserve"> </w:t>
      </w:r>
      <w:r w:rsidRPr="003C7F21">
        <w:rPr>
          <w:i/>
          <w:iCs/>
          <w:color w:val="373435"/>
          <w:spacing w:val="-6"/>
          <w:sz w:val="28"/>
          <w:szCs w:val="28"/>
        </w:rPr>
        <w:t xml:space="preserve"> </w:t>
      </w:r>
      <w:r>
        <w:rPr>
          <w:i/>
          <w:iCs/>
          <w:color w:val="373435"/>
          <w:spacing w:val="-6"/>
          <w:sz w:val="28"/>
          <w:szCs w:val="28"/>
        </w:rPr>
        <w:t xml:space="preserve"> </w:t>
      </w:r>
      <w:r w:rsidRPr="003C7F21">
        <w:rPr>
          <w:i/>
          <w:iCs/>
          <w:color w:val="373435"/>
          <w:spacing w:val="-6"/>
          <w:sz w:val="28"/>
          <w:szCs w:val="28"/>
        </w:rPr>
        <w:t xml:space="preserve"> ДЕЖУРНЫЙ ИНЖЕНЕР - от 34 000 руб.</w:t>
      </w:r>
    </w:p>
    <w:p w:rsidR="00FC6A69" w:rsidRPr="003C7F21" w:rsidRDefault="00FC6A69" w:rsidP="003C7F21">
      <w:pPr>
        <w:ind w:left="2641"/>
        <w:rPr>
          <w:i/>
          <w:iCs/>
          <w:sz w:val="28"/>
          <w:szCs w:val="28"/>
        </w:rPr>
      </w:pPr>
      <w:r w:rsidRPr="003C7F21">
        <w:rPr>
          <w:i/>
          <w:iCs/>
          <w:color w:val="373435"/>
          <w:spacing w:val="-8"/>
          <w:sz w:val="28"/>
          <w:szCs w:val="28"/>
        </w:rPr>
        <w:t xml:space="preserve">   </w:t>
      </w:r>
      <w:r>
        <w:rPr>
          <w:i/>
          <w:iCs/>
          <w:color w:val="373435"/>
          <w:spacing w:val="-8"/>
          <w:sz w:val="28"/>
          <w:szCs w:val="28"/>
        </w:rPr>
        <w:t xml:space="preserve">  </w:t>
      </w:r>
      <w:r w:rsidRPr="003C7F21">
        <w:rPr>
          <w:i/>
          <w:iCs/>
          <w:color w:val="373435"/>
          <w:spacing w:val="-8"/>
          <w:sz w:val="28"/>
          <w:szCs w:val="28"/>
        </w:rPr>
        <w:t>РАБОТНИК ПРАЧЕЧНОЙ - от 17 000 руб.</w:t>
      </w:r>
    </w:p>
    <w:p w:rsidR="00FC6A69" w:rsidRPr="003C7F21" w:rsidRDefault="00FC6A69" w:rsidP="003C7F21">
      <w:pPr>
        <w:ind w:left="2642"/>
        <w:rPr>
          <w:i/>
          <w:iCs/>
          <w:color w:val="373435"/>
          <w:spacing w:val="1314"/>
          <w:sz w:val="28"/>
          <w:szCs w:val="28"/>
        </w:rPr>
      </w:pPr>
      <w:r>
        <w:rPr>
          <w:i/>
          <w:iCs/>
          <w:color w:val="373435"/>
          <w:spacing w:val="-12"/>
          <w:sz w:val="28"/>
          <w:szCs w:val="28"/>
        </w:rPr>
        <w:t xml:space="preserve">     </w:t>
      </w:r>
      <w:r w:rsidRPr="003C7F21">
        <w:rPr>
          <w:i/>
          <w:iCs/>
          <w:color w:val="373435"/>
          <w:spacing w:val="-12"/>
          <w:sz w:val="28"/>
          <w:szCs w:val="28"/>
        </w:rPr>
        <w:t>НОЧНОЙ ПОВАР - от 34 000 руб.</w:t>
      </w:r>
      <w:r w:rsidRPr="003C7F21">
        <w:rPr>
          <w:i/>
          <w:iCs/>
          <w:color w:val="373435"/>
          <w:spacing w:val="1314"/>
          <w:sz w:val="28"/>
          <w:szCs w:val="28"/>
        </w:rPr>
        <w:t xml:space="preserve">  </w:t>
      </w:r>
    </w:p>
    <w:p w:rsidR="00FC6A69" w:rsidRPr="003C7F21" w:rsidRDefault="00FC6A69" w:rsidP="003C7F21">
      <w:pPr>
        <w:ind w:left="2642"/>
        <w:rPr>
          <w:i/>
          <w:iCs/>
          <w:sz w:val="28"/>
          <w:szCs w:val="28"/>
        </w:rPr>
      </w:pPr>
      <w:r>
        <w:rPr>
          <w:i/>
          <w:iCs/>
          <w:color w:val="373435"/>
          <w:spacing w:val="-7"/>
          <w:sz w:val="28"/>
          <w:szCs w:val="28"/>
        </w:rPr>
        <w:t xml:space="preserve">     </w:t>
      </w:r>
      <w:r w:rsidRPr="003C7F21">
        <w:rPr>
          <w:i/>
          <w:iCs/>
          <w:color w:val="373435"/>
          <w:spacing w:val="-7"/>
          <w:sz w:val="28"/>
          <w:szCs w:val="28"/>
        </w:rPr>
        <w:t>КУХОННЫЙ РАБОТНИК - от 17 000 руб.</w:t>
      </w:r>
    </w:p>
    <w:p w:rsidR="00FC6A69" w:rsidRPr="003C7F21" w:rsidRDefault="00FC6A69" w:rsidP="003C7F21">
      <w:pPr>
        <w:ind w:left="2642"/>
        <w:rPr>
          <w:i/>
          <w:iCs/>
          <w:color w:val="373435"/>
          <w:spacing w:val="-8"/>
          <w:sz w:val="28"/>
          <w:szCs w:val="28"/>
        </w:rPr>
      </w:pPr>
      <w:r w:rsidRPr="003C7F21">
        <w:rPr>
          <w:i/>
          <w:iCs/>
          <w:color w:val="373435"/>
          <w:spacing w:val="-8"/>
          <w:sz w:val="28"/>
          <w:szCs w:val="28"/>
        </w:rPr>
        <w:t xml:space="preserve">     МАЛЯР</w:t>
      </w:r>
      <w:r>
        <w:rPr>
          <w:i/>
          <w:iCs/>
          <w:color w:val="373435"/>
          <w:spacing w:val="-8"/>
          <w:sz w:val="28"/>
          <w:szCs w:val="28"/>
        </w:rPr>
        <w:t xml:space="preserve"> </w:t>
      </w:r>
      <w:r w:rsidRPr="003C7F21">
        <w:rPr>
          <w:i/>
          <w:iCs/>
          <w:color w:val="373435"/>
          <w:spacing w:val="-8"/>
          <w:sz w:val="28"/>
          <w:szCs w:val="28"/>
        </w:rPr>
        <w:t>- от 26 000 руб.</w:t>
      </w:r>
    </w:p>
    <w:p w:rsidR="00FC6A69" w:rsidRPr="003C7F21" w:rsidRDefault="00FC6A69" w:rsidP="003C7F21">
      <w:pPr>
        <w:ind w:left="2642"/>
        <w:rPr>
          <w:i/>
          <w:iCs/>
          <w:sz w:val="28"/>
          <w:szCs w:val="28"/>
        </w:rPr>
      </w:pPr>
      <w:r w:rsidRPr="003C7F21">
        <w:rPr>
          <w:i/>
          <w:iCs/>
          <w:color w:val="373435"/>
          <w:spacing w:val="-9"/>
          <w:sz w:val="28"/>
          <w:szCs w:val="28"/>
        </w:rPr>
        <w:t xml:space="preserve">     ГОРНИЧНАЯ - от 20 000 руб.</w:t>
      </w:r>
    </w:p>
    <w:p w:rsidR="00FC6A69" w:rsidRPr="003C7F21" w:rsidRDefault="00FC6A69" w:rsidP="003C7F21">
      <w:pPr>
        <w:ind w:left="2729"/>
        <w:rPr>
          <w:i/>
          <w:iCs/>
          <w:color w:val="373435"/>
          <w:spacing w:val="-17"/>
          <w:sz w:val="28"/>
          <w:szCs w:val="28"/>
        </w:rPr>
      </w:pPr>
    </w:p>
    <w:p w:rsidR="00FC6A69" w:rsidRDefault="00FC6A69" w:rsidP="003C7F21">
      <w:pPr>
        <w:ind w:left="2729"/>
      </w:pPr>
      <w:r>
        <w:rPr>
          <w:rFonts w:ascii="Arial" w:hAnsi="Arial" w:cs="Arial"/>
          <w:color w:val="373435"/>
          <w:spacing w:val="-17"/>
          <w:sz w:val="32"/>
          <w:szCs w:val="32"/>
        </w:rPr>
        <w:t>Оформление по ТК РФ, достойная зарплата, предоставление жилья для иногородних,</w:t>
      </w:r>
    </w:p>
    <w:p w:rsidR="00FC6A69" w:rsidRDefault="00FC6A69" w:rsidP="003C7F21">
      <w:pPr>
        <w:ind w:left="3594"/>
      </w:pPr>
      <w:r>
        <w:rPr>
          <w:rFonts w:ascii="Arial" w:hAnsi="Arial" w:cs="Arial"/>
          <w:color w:val="373435"/>
          <w:spacing w:val="-18"/>
          <w:sz w:val="32"/>
          <w:szCs w:val="32"/>
        </w:rPr>
        <w:t>бесплатное питание,  доставка до места работы служебным транспортом.</w:t>
      </w:r>
    </w:p>
    <w:p w:rsidR="00FC6A69" w:rsidRDefault="00FC6A69" w:rsidP="003C7F21">
      <w:pPr>
        <w:ind w:left="2954"/>
        <w:rPr>
          <w:rFonts w:ascii="Arial" w:hAnsi="Arial" w:cs="Arial"/>
          <w:color w:val="373435"/>
          <w:spacing w:val="-16"/>
          <w:sz w:val="28"/>
          <w:szCs w:val="28"/>
        </w:rPr>
      </w:pPr>
    </w:p>
    <w:p w:rsidR="00FC6A69" w:rsidRPr="003C7F21" w:rsidRDefault="00FC6A69" w:rsidP="003C7F21">
      <w:pPr>
        <w:ind w:left="2954"/>
        <w:jc w:val="both"/>
        <w:rPr>
          <w:rFonts w:ascii="Arial" w:hAnsi="Arial" w:cs="Arial"/>
          <w:color w:val="373435"/>
          <w:spacing w:val="-16"/>
          <w:sz w:val="28"/>
          <w:szCs w:val="28"/>
        </w:rPr>
      </w:pPr>
      <w:r>
        <w:rPr>
          <w:rFonts w:ascii="Arial" w:hAnsi="Arial" w:cs="Arial"/>
          <w:color w:val="373435"/>
          <w:spacing w:val="-16"/>
          <w:sz w:val="28"/>
          <w:szCs w:val="28"/>
        </w:rPr>
        <w:t xml:space="preserve">                        </w:t>
      </w:r>
      <w:r w:rsidRPr="003C7F21">
        <w:rPr>
          <w:rFonts w:ascii="Arial" w:hAnsi="Arial" w:cs="Arial"/>
          <w:color w:val="373435"/>
          <w:spacing w:val="-16"/>
          <w:sz w:val="28"/>
          <w:szCs w:val="28"/>
        </w:rPr>
        <w:t>Прием заявок в администрации муниципального образования Динской район</w:t>
      </w:r>
    </w:p>
    <w:p w:rsidR="00FC6A69" w:rsidRPr="003C7F21" w:rsidRDefault="00FC6A69" w:rsidP="003C7F21">
      <w:pPr>
        <w:ind w:left="2954"/>
        <w:jc w:val="both"/>
        <w:rPr>
          <w:rFonts w:ascii="Arial" w:hAnsi="Arial" w:cs="Arial"/>
          <w:color w:val="373435"/>
          <w:spacing w:val="-16"/>
          <w:sz w:val="28"/>
          <w:szCs w:val="28"/>
        </w:rPr>
      </w:pPr>
      <w:r>
        <w:rPr>
          <w:rFonts w:ascii="Arial" w:hAnsi="Arial" w:cs="Arial"/>
          <w:color w:val="373435"/>
          <w:spacing w:val="-16"/>
          <w:sz w:val="28"/>
          <w:szCs w:val="28"/>
        </w:rPr>
        <w:t xml:space="preserve">                                              </w:t>
      </w:r>
      <w:r w:rsidRPr="003C7F21">
        <w:rPr>
          <w:rFonts w:ascii="Arial" w:hAnsi="Arial" w:cs="Arial"/>
          <w:color w:val="373435"/>
          <w:spacing w:val="-16"/>
          <w:sz w:val="28"/>
          <w:szCs w:val="28"/>
        </w:rPr>
        <w:t>осуществляется по  адресу электронной почты</w:t>
      </w:r>
    </w:p>
    <w:p w:rsidR="00FC6A69" w:rsidRPr="003C7F21" w:rsidRDefault="00FC6A69" w:rsidP="003C7F21">
      <w:pPr>
        <w:ind w:left="2954"/>
        <w:jc w:val="both"/>
        <w:rPr>
          <w:b/>
          <w:bCs/>
          <w:sz w:val="28"/>
          <w:szCs w:val="28"/>
        </w:rPr>
      </w:pPr>
      <w:r>
        <w:rPr>
          <w:rFonts w:ascii="Arial" w:hAnsi="Arial" w:cs="Arial"/>
          <w:color w:val="373435"/>
          <w:spacing w:val="-16"/>
          <w:sz w:val="28"/>
          <w:szCs w:val="28"/>
        </w:rPr>
        <w:t xml:space="preserve">                                                      </w:t>
      </w:r>
      <w:r w:rsidRPr="003C7F21">
        <w:rPr>
          <w:rFonts w:ascii="Arial" w:hAnsi="Arial" w:cs="Arial"/>
          <w:b/>
          <w:bCs/>
          <w:color w:val="373435"/>
          <w:spacing w:val="-16"/>
          <w:sz w:val="28"/>
          <w:szCs w:val="28"/>
          <w:lang w:val="en-US"/>
        </w:rPr>
        <w:t>dinsk</w:t>
      </w:r>
      <w:r w:rsidRPr="003C7F21">
        <w:rPr>
          <w:rFonts w:ascii="Arial" w:hAnsi="Arial" w:cs="Arial"/>
          <w:b/>
          <w:bCs/>
          <w:color w:val="373435"/>
          <w:spacing w:val="-16"/>
          <w:sz w:val="28"/>
          <w:szCs w:val="28"/>
        </w:rPr>
        <w:t>_</w:t>
      </w:r>
      <w:r w:rsidRPr="003C7F21">
        <w:rPr>
          <w:rFonts w:ascii="Arial" w:hAnsi="Arial" w:cs="Arial"/>
          <w:b/>
          <w:bCs/>
          <w:color w:val="373435"/>
          <w:spacing w:val="-16"/>
          <w:sz w:val="28"/>
          <w:szCs w:val="28"/>
          <w:lang w:val="en-US"/>
        </w:rPr>
        <w:t>ekon</w:t>
      </w:r>
      <w:r w:rsidRPr="003C7F21">
        <w:rPr>
          <w:rFonts w:ascii="Arial" w:hAnsi="Arial" w:cs="Arial"/>
          <w:b/>
          <w:bCs/>
          <w:color w:val="373435"/>
          <w:spacing w:val="-16"/>
          <w:sz w:val="28"/>
          <w:szCs w:val="28"/>
        </w:rPr>
        <w:t>@</w:t>
      </w:r>
      <w:r w:rsidRPr="003C7F21">
        <w:rPr>
          <w:rFonts w:ascii="Arial" w:hAnsi="Arial" w:cs="Arial"/>
          <w:b/>
          <w:bCs/>
          <w:color w:val="373435"/>
          <w:spacing w:val="-16"/>
          <w:sz w:val="28"/>
          <w:szCs w:val="28"/>
          <w:lang w:val="en-US"/>
        </w:rPr>
        <w:t>mo</w:t>
      </w:r>
      <w:r w:rsidRPr="003C7F21">
        <w:rPr>
          <w:rFonts w:ascii="Arial" w:hAnsi="Arial" w:cs="Arial"/>
          <w:b/>
          <w:bCs/>
          <w:color w:val="373435"/>
          <w:spacing w:val="-16"/>
          <w:sz w:val="28"/>
          <w:szCs w:val="28"/>
        </w:rPr>
        <w:t>.</w:t>
      </w:r>
      <w:r w:rsidRPr="003C7F21">
        <w:rPr>
          <w:rFonts w:ascii="Arial" w:hAnsi="Arial" w:cs="Arial"/>
          <w:b/>
          <w:bCs/>
          <w:color w:val="373435"/>
          <w:spacing w:val="-16"/>
          <w:sz w:val="28"/>
          <w:szCs w:val="28"/>
          <w:lang w:val="en-US"/>
        </w:rPr>
        <w:t>krasnodar</w:t>
      </w:r>
      <w:r w:rsidRPr="003C7F21">
        <w:rPr>
          <w:rFonts w:ascii="Arial" w:hAnsi="Arial" w:cs="Arial"/>
          <w:b/>
          <w:bCs/>
          <w:color w:val="373435"/>
          <w:spacing w:val="-16"/>
          <w:sz w:val="28"/>
          <w:szCs w:val="28"/>
        </w:rPr>
        <w:t>.</w:t>
      </w:r>
      <w:r w:rsidRPr="003C7F21">
        <w:rPr>
          <w:rFonts w:ascii="Arial" w:hAnsi="Arial" w:cs="Arial"/>
          <w:b/>
          <w:bCs/>
          <w:color w:val="373435"/>
          <w:spacing w:val="-16"/>
          <w:sz w:val="28"/>
          <w:szCs w:val="28"/>
          <w:lang w:val="en-US"/>
        </w:rPr>
        <w:t>ru</w:t>
      </w:r>
    </w:p>
    <w:p w:rsidR="00FC6A69" w:rsidRDefault="00FC6A69" w:rsidP="003C7F21">
      <w:pPr>
        <w:spacing w:before="178" w:line="871" w:lineRule="exact"/>
        <w:ind w:left="851"/>
      </w:pPr>
      <w:r>
        <w:rPr>
          <w:rFonts w:ascii="Arial" w:hAnsi="Arial" w:cs="Arial"/>
          <w:color w:val="FEFEFE"/>
          <w:spacing w:val="-9"/>
          <w:sz w:val="72"/>
          <w:szCs w:val="72"/>
        </w:rPr>
        <w:t xml:space="preserve">8(86162)5-19-84, 6-23-24              ЦЗН 6-14-97    </w:t>
      </w:r>
    </w:p>
    <w:sectPr w:rsidR="00FC6A69" w:rsidSect="00F45E32">
      <w:pgSz w:w="16837" w:h="11905" w:orient="landscape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5E32"/>
    <w:rsid w:val="0034552A"/>
    <w:rsid w:val="003C7F21"/>
    <w:rsid w:val="00545931"/>
    <w:rsid w:val="005B1FBA"/>
    <w:rsid w:val="005E3E70"/>
    <w:rsid w:val="00A301DF"/>
    <w:rsid w:val="00D02931"/>
    <w:rsid w:val="00D653FE"/>
    <w:rsid w:val="00E56DF0"/>
    <w:rsid w:val="00F45E32"/>
    <w:rsid w:val="00FC6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E32"/>
    <w:rPr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206</Words>
  <Characters>1178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Ильющенко</dc:creator>
  <cp:keywords/>
  <dc:description/>
  <cp:lastModifiedBy>Ильющенко</cp:lastModifiedBy>
  <cp:revision>2</cp:revision>
  <cp:lastPrinted>2013-11-28T11:57:00Z</cp:lastPrinted>
  <dcterms:created xsi:type="dcterms:W3CDTF">2013-12-02T12:09:00Z</dcterms:created>
  <dcterms:modified xsi:type="dcterms:W3CDTF">2013-12-02T12:09:00Z</dcterms:modified>
</cp:coreProperties>
</file>